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A60822" w14:textId="77777777" w:rsidR="00462357" w:rsidRDefault="00462357" w:rsidP="00462357">
      <w:pPr>
        <w:shd w:val="clear" w:color="auto" w:fill="FFFFFF"/>
        <w:jc w:val="both"/>
        <w:rPr>
          <w:color w:val="000000"/>
          <w:sz w:val="22"/>
          <w:szCs w:val="22"/>
        </w:rPr>
      </w:pPr>
    </w:p>
    <w:p w14:paraId="7692E92C" w14:textId="77777777" w:rsidR="00462357" w:rsidRPr="00C27AB6" w:rsidRDefault="00462357" w:rsidP="00462357">
      <w:pPr>
        <w:jc w:val="center"/>
        <w:rPr>
          <w:b/>
          <w:sz w:val="28"/>
          <w:szCs w:val="28"/>
        </w:rPr>
      </w:pPr>
      <w:r w:rsidRPr="00C27AB6">
        <w:rPr>
          <w:b/>
          <w:sz w:val="28"/>
          <w:szCs w:val="28"/>
        </w:rPr>
        <w:t>POZVÁNKA</w:t>
      </w:r>
    </w:p>
    <w:p w14:paraId="7D08419B" w14:textId="77777777" w:rsidR="00462357" w:rsidRPr="00C27AB6" w:rsidRDefault="00462357" w:rsidP="00462357">
      <w:pPr>
        <w:jc w:val="center"/>
        <w:rPr>
          <w:b/>
          <w:sz w:val="28"/>
          <w:szCs w:val="28"/>
        </w:rPr>
      </w:pPr>
    </w:p>
    <w:p w14:paraId="40C9C4A1" w14:textId="77777777" w:rsidR="00462357" w:rsidRPr="00C27AB6" w:rsidRDefault="00462357" w:rsidP="00462357">
      <w:pPr>
        <w:jc w:val="center"/>
        <w:rPr>
          <w:sz w:val="28"/>
          <w:szCs w:val="28"/>
        </w:rPr>
      </w:pPr>
      <w:r w:rsidRPr="00C27AB6">
        <w:rPr>
          <w:sz w:val="28"/>
          <w:szCs w:val="28"/>
        </w:rPr>
        <w:t>na výroční členskou schůzi, která se koná</w:t>
      </w:r>
    </w:p>
    <w:p w14:paraId="17892EEE" w14:textId="5D28407B" w:rsidR="00462357" w:rsidRPr="00C27AB6" w:rsidRDefault="00505232" w:rsidP="00462357">
      <w:pPr>
        <w:jc w:val="center"/>
        <w:rPr>
          <w:sz w:val="28"/>
          <w:szCs w:val="28"/>
        </w:rPr>
      </w:pPr>
      <w:r>
        <w:rPr>
          <w:sz w:val="28"/>
          <w:szCs w:val="28"/>
        </w:rPr>
        <w:t>8. dubna</w:t>
      </w:r>
      <w:r w:rsidR="00FC7125">
        <w:rPr>
          <w:sz w:val="28"/>
          <w:szCs w:val="28"/>
        </w:rPr>
        <w:t xml:space="preserve"> 202</w:t>
      </w:r>
      <w:r>
        <w:rPr>
          <w:sz w:val="28"/>
          <w:szCs w:val="28"/>
        </w:rPr>
        <w:t>6</w:t>
      </w:r>
      <w:r w:rsidR="00462357" w:rsidRPr="00C27AB6">
        <w:rPr>
          <w:sz w:val="28"/>
          <w:szCs w:val="28"/>
        </w:rPr>
        <w:t xml:space="preserve"> od 1</w:t>
      </w:r>
      <w:r w:rsidR="00791EC1">
        <w:rPr>
          <w:sz w:val="28"/>
          <w:szCs w:val="28"/>
        </w:rPr>
        <w:t>6</w:t>
      </w:r>
      <w:r w:rsidR="00462357" w:rsidRPr="00C27AB6">
        <w:rPr>
          <w:sz w:val="28"/>
          <w:szCs w:val="28"/>
        </w:rPr>
        <w:t>.00 hod. v</w:t>
      </w:r>
      <w:r w:rsidR="00791EC1">
        <w:rPr>
          <w:sz w:val="28"/>
          <w:szCs w:val="28"/>
        </w:rPr>
        <w:t xml:space="preserve"> </w:t>
      </w:r>
      <w:r w:rsidR="00143A67">
        <w:rPr>
          <w:sz w:val="28"/>
          <w:szCs w:val="28"/>
        </w:rPr>
        <w:t>občanském klubu Hybešova 65a</w:t>
      </w:r>
    </w:p>
    <w:p w14:paraId="04DA1D28" w14:textId="77777777" w:rsidR="00A20930" w:rsidRPr="00C27AB6" w:rsidRDefault="00A20930" w:rsidP="00462357">
      <w:pPr>
        <w:jc w:val="center"/>
        <w:rPr>
          <w:sz w:val="28"/>
          <w:szCs w:val="28"/>
        </w:rPr>
      </w:pPr>
    </w:p>
    <w:p w14:paraId="3E9D3FF4" w14:textId="77777777" w:rsidR="00462357" w:rsidRPr="00C27AB6" w:rsidRDefault="00462357" w:rsidP="00A20930">
      <w:pPr>
        <w:jc w:val="both"/>
        <w:rPr>
          <w:b/>
          <w:sz w:val="28"/>
          <w:szCs w:val="28"/>
        </w:rPr>
      </w:pPr>
      <w:r w:rsidRPr="00C27AB6">
        <w:rPr>
          <w:b/>
          <w:sz w:val="28"/>
          <w:szCs w:val="28"/>
        </w:rPr>
        <w:t>PROGRAM:</w:t>
      </w:r>
    </w:p>
    <w:p w14:paraId="31AB44DD" w14:textId="77777777" w:rsidR="00462357" w:rsidRPr="00C27AB6" w:rsidRDefault="00462357" w:rsidP="00462357">
      <w:pPr>
        <w:jc w:val="both"/>
        <w:rPr>
          <w:sz w:val="28"/>
          <w:szCs w:val="28"/>
        </w:rPr>
      </w:pPr>
    </w:p>
    <w:p w14:paraId="127DA83B" w14:textId="77777777" w:rsidR="001E779A" w:rsidRDefault="001E779A" w:rsidP="00462357">
      <w:pPr>
        <w:pStyle w:val="Odstavecseseznamem"/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Zahájení</w:t>
      </w:r>
    </w:p>
    <w:p w14:paraId="79ABA005" w14:textId="77777777" w:rsidR="001E779A" w:rsidRDefault="001E779A" w:rsidP="00462357">
      <w:pPr>
        <w:pStyle w:val="Odstavecseseznamem"/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Volba mandátové, návrhové a volební komise</w:t>
      </w:r>
    </w:p>
    <w:p w14:paraId="4826CFAF" w14:textId="36DFE4A7" w:rsidR="00462357" w:rsidRPr="00C27AB6" w:rsidRDefault="005359A5" w:rsidP="00462357">
      <w:pPr>
        <w:pStyle w:val="Odstavecseseznamem"/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Zpráva o činnosti v roce 202</w:t>
      </w:r>
      <w:r w:rsidR="00143A67">
        <w:rPr>
          <w:sz w:val="28"/>
          <w:szCs w:val="28"/>
        </w:rPr>
        <w:t>5</w:t>
      </w:r>
    </w:p>
    <w:p w14:paraId="13FA4DC2" w14:textId="13DEF54C" w:rsidR="00462357" w:rsidRPr="00C27AB6" w:rsidRDefault="00462357" w:rsidP="00462357">
      <w:pPr>
        <w:pStyle w:val="Odstavecseseznamem"/>
        <w:numPr>
          <w:ilvl w:val="0"/>
          <w:numId w:val="2"/>
        </w:numPr>
        <w:jc w:val="both"/>
        <w:rPr>
          <w:sz w:val="28"/>
          <w:szCs w:val="28"/>
        </w:rPr>
      </w:pPr>
      <w:r w:rsidRPr="00C27AB6">
        <w:rPr>
          <w:sz w:val="28"/>
          <w:szCs w:val="28"/>
        </w:rPr>
        <w:t xml:space="preserve">Zpráva o hospodaření </w:t>
      </w:r>
      <w:r w:rsidR="005359A5">
        <w:rPr>
          <w:sz w:val="28"/>
          <w:szCs w:val="28"/>
        </w:rPr>
        <w:t>v roce 202</w:t>
      </w:r>
      <w:r w:rsidR="00143A67">
        <w:rPr>
          <w:sz w:val="28"/>
          <w:szCs w:val="28"/>
        </w:rPr>
        <w:t>5</w:t>
      </w:r>
    </w:p>
    <w:p w14:paraId="0485D582" w14:textId="09D8AB40" w:rsidR="00462357" w:rsidRDefault="00462357" w:rsidP="00462357">
      <w:pPr>
        <w:pStyle w:val="Odstavecseseznamem"/>
        <w:numPr>
          <w:ilvl w:val="0"/>
          <w:numId w:val="2"/>
        </w:numPr>
        <w:jc w:val="both"/>
        <w:rPr>
          <w:sz w:val="28"/>
          <w:szCs w:val="28"/>
        </w:rPr>
      </w:pPr>
      <w:r w:rsidRPr="00C27AB6">
        <w:rPr>
          <w:sz w:val="28"/>
          <w:szCs w:val="28"/>
        </w:rPr>
        <w:t xml:space="preserve">Přehled </w:t>
      </w:r>
      <w:r w:rsidR="005702BC">
        <w:rPr>
          <w:sz w:val="28"/>
          <w:szCs w:val="28"/>
        </w:rPr>
        <w:t xml:space="preserve">plánovaných </w:t>
      </w:r>
      <w:r w:rsidR="005359A5">
        <w:rPr>
          <w:sz w:val="28"/>
          <w:szCs w:val="28"/>
        </w:rPr>
        <w:t>akcí v roce 202</w:t>
      </w:r>
      <w:r w:rsidR="00143A67">
        <w:rPr>
          <w:sz w:val="28"/>
          <w:szCs w:val="28"/>
        </w:rPr>
        <w:t>6</w:t>
      </w:r>
    </w:p>
    <w:p w14:paraId="06366648" w14:textId="2C32FF7E" w:rsidR="00143A67" w:rsidRDefault="00143A67" w:rsidP="00462357">
      <w:pPr>
        <w:pStyle w:val="Odstavecseseznamem"/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Volba členů výkonného výboru na období 2026 – </w:t>
      </w:r>
      <w:r w:rsidR="0001230C">
        <w:rPr>
          <w:sz w:val="28"/>
          <w:szCs w:val="28"/>
        </w:rPr>
        <w:t>2030</w:t>
      </w:r>
      <w:r>
        <w:rPr>
          <w:sz w:val="28"/>
          <w:szCs w:val="28"/>
        </w:rPr>
        <w:t xml:space="preserve"> </w:t>
      </w:r>
    </w:p>
    <w:p w14:paraId="1D5CA163" w14:textId="218D3320" w:rsidR="00846049" w:rsidRPr="00C27AB6" w:rsidRDefault="00846049" w:rsidP="00462357">
      <w:pPr>
        <w:pStyle w:val="Odstavecseseznamem"/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Volba delegátů na celorepublikový sněm</w:t>
      </w:r>
      <w:r w:rsidR="00426D43">
        <w:rPr>
          <w:sz w:val="28"/>
          <w:szCs w:val="28"/>
        </w:rPr>
        <w:t xml:space="preserve"> (</w:t>
      </w:r>
      <w:r w:rsidR="00FD1B0B">
        <w:rPr>
          <w:sz w:val="28"/>
          <w:szCs w:val="28"/>
        </w:rPr>
        <w:t>Roskiáda</w:t>
      </w:r>
      <w:r w:rsidR="00426D43">
        <w:rPr>
          <w:sz w:val="28"/>
          <w:szCs w:val="28"/>
        </w:rPr>
        <w:t xml:space="preserve"> Nymburk)</w:t>
      </w:r>
    </w:p>
    <w:p w14:paraId="05A81F8C" w14:textId="77777777" w:rsidR="00462357" w:rsidRDefault="00462357" w:rsidP="00462357">
      <w:pPr>
        <w:pStyle w:val="Odstavecseseznamem"/>
        <w:numPr>
          <w:ilvl w:val="0"/>
          <w:numId w:val="2"/>
        </w:numPr>
        <w:jc w:val="both"/>
        <w:rPr>
          <w:sz w:val="28"/>
          <w:szCs w:val="28"/>
        </w:rPr>
      </w:pPr>
      <w:r w:rsidRPr="00C27AB6">
        <w:rPr>
          <w:sz w:val="28"/>
          <w:szCs w:val="28"/>
        </w:rPr>
        <w:t xml:space="preserve">Různé </w:t>
      </w:r>
    </w:p>
    <w:p w14:paraId="247B87EE" w14:textId="18B6E2FB" w:rsidR="00C01482" w:rsidRDefault="00C01482" w:rsidP="00462357">
      <w:pPr>
        <w:pStyle w:val="Odstavecseseznamem"/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Přátelské posezení</w:t>
      </w:r>
    </w:p>
    <w:p w14:paraId="012B8B23" w14:textId="77777777" w:rsidR="00C01482" w:rsidRDefault="00C01482" w:rsidP="00C01482">
      <w:pPr>
        <w:jc w:val="both"/>
        <w:rPr>
          <w:sz w:val="28"/>
          <w:szCs w:val="28"/>
        </w:rPr>
      </w:pPr>
    </w:p>
    <w:p w14:paraId="04FBE7DE" w14:textId="77777777" w:rsidR="00C01482" w:rsidRDefault="00C01482" w:rsidP="00C01482">
      <w:pPr>
        <w:jc w:val="both"/>
        <w:rPr>
          <w:sz w:val="28"/>
          <w:szCs w:val="28"/>
        </w:rPr>
      </w:pPr>
    </w:p>
    <w:p w14:paraId="0852C689" w14:textId="77777777" w:rsidR="00C01482" w:rsidRDefault="00C01482" w:rsidP="00C01482">
      <w:pPr>
        <w:jc w:val="both"/>
        <w:rPr>
          <w:sz w:val="28"/>
          <w:szCs w:val="28"/>
        </w:rPr>
      </w:pPr>
    </w:p>
    <w:p w14:paraId="44DC7EA3" w14:textId="77777777" w:rsidR="00C01482" w:rsidRDefault="00C01482" w:rsidP="00C01482">
      <w:pPr>
        <w:jc w:val="both"/>
        <w:rPr>
          <w:sz w:val="28"/>
          <w:szCs w:val="28"/>
        </w:rPr>
      </w:pPr>
    </w:p>
    <w:p w14:paraId="59D8DFD2" w14:textId="77777777" w:rsidR="00C01482" w:rsidRDefault="00C01482" w:rsidP="00C01482">
      <w:pPr>
        <w:jc w:val="both"/>
        <w:rPr>
          <w:sz w:val="28"/>
          <w:szCs w:val="28"/>
        </w:rPr>
      </w:pPr>
    </w:p>
    <w:p w14:paraId="18F970E0" w14:textId="77777777" w:rsidR="00C01482" w:rsidRDefault="00C01482" w:rsidP="00C01482">
      <w:pPr>
        <w:jc w:val="both"/>
        <w:rPr>
          <w:sz w:val="28"/>
          <w:szCs w:val="28"/>
        </w:rPr>
      </w:pPr>
    </w:p>
    <w:p w14:paraId="2FCD7C24" w14:textId="77777777" w:rsidR="00C01482" w:rsidRDefault="00C01482" w:rsidP="00C01482">
      <w:pPr>
        <w:jc w:val="both"/>
        <w:rPr>
          <w:sz w:val="28"/>
          <w:szCs w:val="28"/>
        </w:rPr>
      </w:pPr>
    </w:p>
    <w:p w14:paraId="63EA4D71" w14:textId="77777777" w:rsidR="00C01482" w:rsidRDefault="00C01482" w:rsidP="00C01482">
      <w:pPr>
        <w:jc w:val="both"/>
        <w:rPr>
          <w:sz w:val="28"/>
          <w:szCs w:val="28"/>
        </w:rPr>
      </w:pPr>
    </w:p>
    <w:p w14:paraId="44BBF441" w14:textId="77777777" w:rsidR="00C01482" w:rsidRDefault="00C01482" w:rsidP="00C01482">
      <w:pPr>
        <w:jc w:val="both"/>
        <w:rPr>
          <w:sz w:val="28"/>
          <w:szCs w:val="28"/>
        </w:rPr>
      </w:pPr>
    </w:p>
    <w:p w14:paraId="13BE5F74" w14:textId="77777777" w:rsidR="00C01482" w:rsidRDefault="00C01482" w:rsidP="00C01482">
      <w:pPr>
        <w:jc w:val="both"/>
        <w:rPr>
          <w:sz w:val="28"/>
          <w:szCs w:val="28"/>
        </w:rPr>
      </w:pPr>
    </w:p>
    <w:p w14:paraId="5AEB2A23" w14:textId="77777777" w:rsidR="00C01482" w:rsidRDefault="00C01482" w:rsidP="00C01482">
      <w:pPr>
        <w:jc w:val="both"/>
        <w:rPr>
          <w:sz w:val="28"/>
          <w:szCs w:val="28"/>
        </w:rPr>
      </w:pPr>
    </w:p>
    <w:p w14:paraId="7854FAF6" w14:textId="77777777" w:rsidR="00C01482" w:rsidRDefault="00C01482" w:rsidP="00C01482">
      <w:pPr>
        <w:jc w:val="both"/>
        <w:rPr>
          <w:sz w:val="28"/>
          <w:szCs w:val="28"/>
        </w:rPr>
      </w:pPr>
    </w:p>
    <w:p w14:paraId="1D336A00" w14:textId="77777777" w:rsidR="00C01482" w:rsidRDefault="00C01482" w:rsidP="00C01482">
      <w:pPr>
        <w:jc w:val="both"/>
        <w:rPr>
          <w:sz w:val="28"/>
          <w:szCs w:val="28"/>
        </w:rPr>
      </w:pPr>
    </w:p>
    <w:p w14:paraId="4B5E4A70" w14:textId="77777777" w:rsidR="00C01482" w:rsidRDefault="00C01482" w:rsidP="00C01482">
      <w:pPr>
        <w:jc w:val="both"/>
        <w:rPr>
          <w:sz w:val="28"/>
          <w:szCs w:val="28"/>
        </w:rPr>
      </w:pPr>
    </w:p>
    <w:p w14:paraId="5BF9B0F0" w14:textId="73DDD4C5" w:rsidR="00C01482" w:rsidRDefault="00C01482" w:rsidP="00C01482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Srdečně zve za výkonný výbor </w:t>
      </w:r>
    </w:p>
    <w:p w14:paraId="3526AF96" w14:textId="46E5C099" w:rsidR="00C01482" w:rsidRDefault="00C01482" w:rsidP="00C01482">
      <w:pPr>
        <w:jc w:val="right"/>
        <w:rPr>
          <w:sz w:val="28"/>
          <w:szCs w:val="28"/>
        </w:rPr>
      </w:pPr>
      <w:r>
        <w:rPr>
          <w:sz w:val="28"/>
          <w:szCs w:val="28"/>
        </w:rPr>
        <w:t>Kamila Neplechová, místopředseda</w:t>
      </w:r>
    </w:p>
    <w:p w14:paraId="5DD3360C" w14:textId="77777777" w:rsidR="00C01482" w:rsidRPr="00C01482" w:rsidRDefault="00C01482" w:rsidP="00C01482">
      <w:pPr>
        <w:jc w:val="right"/>
        <w:rPr>
          <w:sz w:val="28"/>
          <w:szCs w:val="28"/>
        </w:rPr>
      </w:pPr>
    </w:p>
    <w:p w14:paraId="1DCEE367" w14:textId="77777777" w:rsidR="00462357" w:rsidRPr="00C27AB6" w:rsidRDefault="00462357" w:rsidP="006229BE">
      <w:pPr>
        <w:tabs>
          <w:tab w:val="left" w:pos="2490"/>
        </w:tabs>
        <w:rPr>
          <w:sz w:val="28"/>
          <w:szCs w:val="28"/>
        </w:rPr>
      </w:pPr>
    </w:p>
    <w:p w14:paraId="24F699F8" w14:textId="77777777" w:rsidR="00F67F2D" w:rsidRDefault="00F67F2D" w:rsidP="0061654B">
      <w:pPr>
        <w:tabs>
          <w:tab w:val="left" w:pos="2490"/>
        </w:tabs>
        <w:rPr>
          <w:rFonts w:cs="Mangal"/>
          <w:sz w:val="28"/>
          <w:szCs w:val="28"/>
        </w:rPr>
      </w:pPr>
    </w:p>
    <w:p w14:paraId="237D97BC" w14:textId="77777777" w:rsidR="00502F61" w:rsidRDefault="00502F61" w:rsidP="0061654B">
      <w:pPr>
        <w:jc w:val="both"/>
        <w:rPr>
          <w:szCs w:val="24"/>
        </w:rPr>
      </w:pPr>
    </w:p>
    <w:p w14:paraId="2432DC91" w14:textId="77777777" w:rsidR="0061654B" w:rsidRPr="0061654B" w:rsidRDefault="0061654B" w:rsidP="0061654B">
      <w:pPr>
        <w:jc w:val="both"/>
        <w:rPr>
          <w:szCs w:val="24"/>
        </w:rPr>
      </w:pPr>
    </w:p>
    <w:p w14:paraId="20B30724" w14:textId="77777777" w:rsidR="00791EC1" w:rsidRDefault="00791EC1" w:rsidP="0061654B">
      <w:pPr>
        <w:tabs>
          <w:tab w:val="left" w:pos="2490"/>
        </w:tabs>
        <w:rPr>
          <w:rFonts w:cs="Mangal"/>
          <w:sz w:val="28"/>
          <w:szCs w:val="28"/>
        </w:rPr>
      </w:pPr>
    </w:p>
    <w:p w14:paraId="293AD695" w14:textId="77777777" w:rsidR="00791EC1" w:rsidRPr="00A20930" w:rsidRDefault="00791EC1" w:rsidP="0061654B">
      <w:pPr>
        <w:tabs>
          <w:tab w:val="left" w:pos="2490"/>
        </w:tabs>
        <w:rPr>
          <w:rFonts w:cs="Mangal"/>
          <w:sz w:val="28"/>
          <w:szCs w:val="28"/>
        </w:rPr>
      </w:pPr>
    </w:p>
    <w:sectPr w:rsidR="00791EC1" w:rsidRPr="00A20930" w:rsidSect="0009050F">
      <w:headerReference w:type="default" r:id="rId11"/>
      <w:footerReference w:type="default" r:id="rId12"/>
      <w:pgSz w:w="11906" w:h="16838"/>
      <w:pgMar w:top="2268" w:right="1417" w:bottom="1417" w:left="1417" w:header="851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88A6B4" w14:textId="77777777" w:rsidR="00582411" w:rsidRDefault="00582411" w:rsidP="00311B7C">
      <w:r>
        <w:separator/>
      </w:r>
    </w:p>
  </w:endnote>
  <w:endnote w:type="continuationSeparator" w:id="0">
    <w:p w14:paraId="364AED8D" w14:textId="77777777" w:rsidR="00582411" w:rsidRDefault="00582411" w:rsidP="00311B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D9F878" w14:textId="77777777" w:rsidR="00AA17AE" w:rsidRDefault="00311B7C" w:rsidP="00AA17AE">
    <w:pPr>
      <w:pBdr>
        <w:top w:val="single" w:sz="4" w:space="1" w:color="auto"/>
      </w:pBdr>
    </w:pPr>
    <w:r w:rsidRPr="00AA17AE">
      <w:t>datová schránka v5jiiq3</w:t>
    </w:r>
    <w:r w:rsidR="00AA17AE" w:rsidRPr="00AA17AE">
      <w:tab/>
    </w:r>
    <w:r w:rsidR="00B77DA3">
      <w:tab/>
    </w:r>
    <w:r w:rsidR="00B77DA3">
      <w:tab/>
    </w:r>
    <w:r w:rsidR="00B77DA3">
      <w:tab/>
    </w:r>
    <w:r w:rsidR="00B77DA3">
      <w:tab/>
    </w:r>
    <w:r w:rsidR="00AA17AE" w:rsidRPr="00AA17AE">
      <w:t>www.roska-bm.cz</w:t>
    </w:r>
  </w:p>
  <w:p w14:paraId="0F1DEEDC" w14:textId="77777777" w:rsidR="00AA17AE" w:rsidRDefault="00AA17AE" w:rsidP="00AA17AE">
    <w:r w:rsidRPr="00AA17AE">
      <w:t>IČ 64331016</w:t>
    </w:r>
    <w:r>
      <w:tab/>
    </w:r>
    <w:r>
      <w:tab/>
    </w:r>
    <w:r>
      <w:tab/>
    </w:r>
    <w:r>
      <w:tab/>
    </w:r>
    <w:r>
      <w:tab/>
    </w:r>
    <w:r>
      <w:tab/>
    </w:r>
    <w:r>
      <w:tab/>
      <w:t xml:space="preserve">email: </w:t>
    </w:r>
    <w:r w:rsidRPr="00AA17AE">
      <w:t>roska-bm@roska-bm.cz</w:t>
    </w:r>
  </w:p>
  <w:p w14:paraId="0A612A8B" w14:textId="77777777" w:rsidR="00AA17AE" w:rsidRPr="00AA17AE" w:rsidRDefault="00755AFE" w:rsidP="00AA17AE">
    <w:r>
      <w:t>č</w:t>
    </w:r>
    <w:r w:rsidR="00AA17AE">
      <w:t xml:space="preserve">íslo účtu </w:t>
    </w:r>
    <w:r w:rsidR="00AA17AE" w:rsidRPr="00AA17AE">
      <w:t>234027599/0300</w:t>
    </w:r>
    <w:r w:rsidR="00B77DA3">
      <w:tab/>
    </w:r>
    <w:r w:rsidR="00B77DA3">
      <w:tab/>
    </w:r>
    <w:r w:rsidR="00B77DA3">
      <w:tab/>
    </w:r>
    <w:r w:rsidR="00B77DA3">
      <w:tab/>
    </w:r>
    <w:r w:rsidR="00AA17AE" w:rsidRPr="00AA17AE">
      <w:t>Facebook Roska-Brno</w:t>
    </w:r>
  </w:p>
  <w:p w14:paraId="4CA9C7F3" w14:textId="77777777" w:rsidR="00AA17AE" w:rsidRPr="00AA17AE" w:rsidRDefault="00AA17AE" w:rsidP="00AA17AE"/>
  <w:p w14:paraId="28688A9F" w14:textId="77777777" w:rsidR="00AA17AE" w:rsidRPr="00AA17AE" w:rsidRDefault="00AA17AE" w:rsidP="00AA17AE">
    <w:r w:rsidRPr="00AA17AE">
      <w:ptab w:relativeTo="margin" w:alignment="left" w:leader="none"/>
    </w:r>
    <w:r w:rsidRPr="00AA17AE">
      <w:ptab w:relativeTo="margin" w:alignment="left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A36229" w14:textId="77777777" w:rsidR="00582411" w:rsidRDefault="00582411" w:rsidP="00311B7C">
      <w:r>
        <w:separator/>
      </w:r>
    </w:p>
  </w:footnote>
  <w:footnote w:type="continuationSeparator" w:id="0">
    <w:p w14:paraId="0822C1ED" w14:textId="77777777" w:rsidR="00582411" w:rsidRDefault="00582411" w:rsidP="00311B7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03260F" w14:textId="77777777" w:rsidR="00311B7C" w:rsidRDefault="00C01482" w:rsidP="00B77DA3">
    <w:pPr>
      <w:pStyle w:val="Zhlav"/>
      <w:ind w:firstLine="3540"/>
      <w:rPr>
        <w:b/>
        <w:sz w:val="28"/>
      </w:rPr>
    </w:pPr>
    <w:r>
      <w:rPr>
        <w:b/>
        <w:noProof/>
        <w:sz w:val="28"/>
        <w:lang w:eastAsia="en-US"/>
      </w:rPr>
      <w:pict w14:anchorId="67DEAB0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5" type="#_x0000_t75" style="position:absolute;left:0;text-align:left;margin-left:376.15pt;margin-top:-15.2pt;width:80.8pt;height:70.85pt;z-index:251659264;mso-position-horizontal-relative:text;mso-position-vertical-relative:text;mso-width-relative:page;mso-height-relative:page">
          <v:imagedata r:id="rId1" o:title="krokRS"/>
        </v:shape>
      </w:pict>
    </w:r>
    <w:r w:rsidR="0009050F" w:rsidRPr="00AA17AE">
      <w:rPr>
        <w:b/>
        <w:noProof/>
        <w:sz w:val="28"/>
        <w:lang w:eastAsia="cs-CZ" w:bidi="ar-SA"/>
      </w:rPr>
      <w:drawing>
        <wp:anchor distT="0" distB="0" distL="114300" distR="114300" simplePos="0" relativeHeight="251660288" behindDoc="0" locked="0" layoutInCell="1" allowOverlap="1" wp14:anchorId="6453BE0C" wp14:editId="7BAECD63">
          <wp:simplePos x="0" y="0"/>
          <wp:positionH relativeFrom="column">
            <wp:posOffset>-33020</wp:posOffset>
          </wp:positionH>
          <wp:positionV relativeFrom="paragraph">
            <wp:posOffset>-188595</wp:posOffset>
          </wp:positionV>
          <wp:extent cx="955675" cy="899795"/>
          <wp:effectExtent l="0" t="0" r="0" b="0"/>
          <wp:wrapNone/>
          <wp:docPr id="6" name="Obrázek 6" descr="C:\Users\OlgaR\AppData\Local\Microsoft\Windows\INetCache\Content.Word\Logo MS Unie Roska CMYK _ UPRAVA2_zele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3" descr="C:\Users\OlgaR\AppData\Local\Microsoft\Windows\INetCache\Content.Word\Logo MS Unie Roska CMYK _ UPRAVA2_zelene.jp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2216"/>
                  <a:stretch>
                    <a:fillRect/>
                  </a:stretch>
                </pic:blipFill>
                <pic:spPr bwMode="auto">
                  <a:xfrm>
                    <a:off x="0" y="0"/>
                    <a:ext cx="955675" cy="8997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11B7C" w:rsidRPr="00AA17AE">
      <w:rPr>
        <w:b/>
        <w:sz w:val="28"/>
      </w:rPr>
      <w:t>Unie ROSKA</w:t>
    </w:r>
  </w:p>
  <w:p w14:paraId="26D7CCD7" w14:textId="77777777" w:rsidR="00311B7C" w:rsidRPr="00AA17AE" w:rsidRDefault="00311B7C" w:rsidP="00B77DA3">
    <w:pPr>
      <w:pStyle w:val="Zhlav"/>
      <w:spacing w:after="120"/>
      <w:jc w:val="center"/>
      <w:rPr>
        <w:b/>
        <w:sz w:val="28"/>
      </w:rPr>
    </w:pPr>
    <w:r w:rsidRPr="00AA17AE">
      <w:rPr>
        <w:b/>
        <w:sz w:val="28"/>
      </w:rPr>
      <w:t>reg. org. Roska Brno-město, z.p.s.</w:t>
    </w:r>
  </w:p>
  <w:p w14:paraId="3FDA2135" w14:textId="77777777" w:rsidR="00311B7C" w:rsidRDefault="00311B7C" w:rsidP="00B77DA3">
    <w:pPr>
      <w:pStyle w:val="Zhlav"/>
      <w:tabs>
        <w:tab w:val="clear" w:pos="9072"/>
      </w:tabs>
      <w:jc w:val="center"/>
    </w:pPr>
    <w:r w:rsidRPr="00311B7C">
      <w:t>Srbská 2741/53, 612 00 Brno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1C6F55"/>
    <w:multiLevelType w:val="multilevel"/>
    <w:tmpl w:val="EABA6AA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F2012C"/>
    <w:multiLevelType w:val="hybridMultilevel"/>
    <w:tmpl w:val="2AC66E94"/>
    <w:lvl w:ilvl="0" w:tplc="B8682692">
      <w:start w:val="1"/>
      <w:numFmt w:val="decimalZero"/>
      <w:lvlText w:val="%1."/>
      <w:lvlJc w:val="left"/>
      <w:pPr>
        <w:ind w:left="644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364" w:hanging="360"/>
      </w:pPr>
    </w:lvl>
    <w:lvl w:ilvl="2" w:tplc="0405001B" w:tentative="1">
      <w:start w:val="1"/>
      <w:numFmt w:val="lowerRoman"/>
      <w:lvlText w:val="%3."/>
      <w:lvlJc w:val="right"/>
      <w:pPr>
        <w:ind w:left="2084" w:hanging="180"/>
      </w:pPr>
    </w:lvl>
    <w:lvl w:ilvl="3" w:tplc="0405000F" w:tentative="1">
      <w:start w:val="1"/>
      <w:numFmt w:val="decimal"/>
      <w:lvlText w:val="%4."/>
      <w:lvlJc w:val="left"/>
      <w:pPr>
        <w:ind w:left="2804" w:hanging="360"/>
      </w:pPr>
    </w:lvl>
    <w:lvl w:ilvl="4" w:tplc="04050019" w:tentative="1">
      <w:start w:val="1"/>
      <w:numFmt w:val="lowerLetter"/>
      <w:lvlText w:val="%5."/>
      <w:lvlJc w:val="left"/>
      <w:pPr>
        <w:ind w:left="3524" w:hanging="360"/>
      </w:pPr>
    </w:lvl>
    <w:lvl w:ilvl="5" w:tplc="0405001B" w:tentative="1">
      <w:start w:val="1"/>
      <w:numFmt w:val="lowerRoman"/>
      <w:lvlText w:val="%6."/>
      <w:lvlJc w:val="right"/>
      <w:pPr>
        <w:ind w:left="4244" w:hanging="180"/>
      </w:pPr>
    </w:lvl>
    <w:lvl w:ilvl="6" w:tplc="0405000F" w:tentative="1">
      <w:start w:val="1"/>
      <w:numFmt w:val="decimal"/>
      <w:lvlText w:val="%7."/>
      <w:lvlJc w:val="left"/>
      <w:pPr>
        <w:ind w:left="4964" w:hanging="360"/>
      </w:pPr>
    </w:lvl>
    <w:lvl w:ilvl="7" w:tplc="04050019" w:tentative="1">
      <w:start w:val="1"/>
      <w:numFmt w:val="lowerLetter"/>
      <w:lvlText w:val="%8."/>
      <w:lvlJc w:val="left"/>
      <w:pPr>
        <w:ind w:left="5684" w:hanging="360"/>
      </w:pPr>
    </w:lvl>
    <w:lvl w:ilvl="8" w:tplc="040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2E610755"/>
    <w:multiLevelType w:val="multilevel"/>
    <w:tmpl w:val="EABA6AA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ADB72DA"/>
    <w:multiLevelType w:val="hybridMultilevel"/>
    <w:tmpl w:val="71868A90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42539642">
    <w:abstractNumId w:val="3"/>
  </w:num>
  <w:num w:numId="2" w16cid:durableId="2085562997">
    <w:abstractNumId w:val="2"/>
  </w:num>
  <w:num w:numId="3" w16cid:durableId="1766808587">
    <w:abstractNumId w:val="1"/>
  </w:num>
  <w:num w:numId="4" w16cid:durableId="15877655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8"/>
  <w:autoHyphenation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29BE"/>
    <w:rsid w:val="0001230C"/>
    <w:rsid w:val="000370C5"/>
    <w:rsid w:val="0009050F"/>
    <w:rsid w:val="00143A67"/>
    <w:rsid w:val="001448FA"/>
    <w:rsid w:val="001477C0"/>
    <w:rsid w:val="001C3FAA"/>
    <w:rsid w:val="001E779A"/>
    <w:rsid w:val="001F2A05"/>
    <w:rsid w:val="00204BAD"/>
    <w:rsid w:val="0023210C"/>
    <w:rsid w:val="00255B85"/>
    <w:rsid w:val="00286CD2"/>
    <w:rsid w:val="002C4FAF"/>
    <w:rsid w:val="00311B7C"/>
    <w:rsid w:val="0031454E"/>
    <w:rsid w:val="003611F9"/>
    <w:rsid w:val="003A2EBF"/>
    <w:rsid w:val="003C36CA"/>
    <w:rsid w:val="003D2CB0"/>
    <w:rsid w:val="00426D43"/>
    <w:rsid w:val="00462357"/>
    <w:rsid w:val="00502F61"/>
    <w:rsid w:val="00505232"/>
    <w:rsid w:val="005359A5"/>
    <w:rsid w:val="005702BC"/>
    <w:rsid w:val="00582411"/>
    <w:rsid w:val="0061654B"/>
    <w:rsid w:val="006229BE"/>
    <w:rsid w:val="006856C4"/>
    <w:rsid w:val="006950D4"/>
    <w:rsid w:val="006D0723"/>
    <w:rsid w:val="006F2A1F"/>
    <w:rsid w:val="007314A7"/>
    <w:rsid w:val="00755AFE"/>
    <w:rsid w:val="00791EC1"/>
    <w:rsid w:val="008123BB"/>
    <w:rsid w:val="00846049"/>
    <w:rsid w:val="00856D02"/>
    <w:rsid w:val="009279E1"/>
    <w:rsid w:val="00947E26"/>
    <w:rsid w:val="00972381"/>
    <w:rsid w:val="009C5B2C"/>
    <w:rsid w:val="00A20930"/>
    <w:rsid w:val="00A55A1F"/>
    <w:rsid w:val="00A720BB"/>
    <w:rsid w:val="00AA17AE"/>
    <w:rsid w:val="00B77DA3"/>
    <w:rsid w:val="00BC4F1A"/>
    <w:rsid w:val="00C01482"/>
    <w:rsid w:val="00C27AB6"/>
    <w:rsid w:val="00C8799B"/>
    <w:rsid w:val="00CC071A"/>
    <w:rsid w:val="00CF0C47"/>
    <w:rsid w:val="00D661E6"/>
    <w:rsid w:val="00D661F1"/>
    <w:rsid w:val="00DB7408"/>
    <w:rsid w:val="00DE3443"/>
    <w:rsid w:val="00E27885"/>
    <w:rsid w:val="00E910FF"/>
    <w:rsid w:val="00EA0BCD"/>
    <w:rsid w:val="00EC392D"/>
    <w:rsid w:val="00EE7AAB"/>
    <w:rsid w:val="00F67F2D"/>
    <w:rsid w:val="00FC7125"/>
    <w:rsid w:val="00FD1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401A58E"/>
  <w15:chartTrackingRefBased/>
  <w15:docId w15:val="{5126585A-BAA9-4E2C-97A8-583C021C46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B77DA3"/>
    <w:pPr>
      <w:suppressAutoHyphens/>
      <w:spacing w:after="0" w:line="240" w:lineRule="auto"/>
    </w:pPr>
    <w:rPr>
      <w:rFonts w:ascii="Arial" w:eastAsia="Times New Roman" w:hAnsi="Arial" w:cs="Arial"/>
      <w:sz w:val="24"/>
      <w:szCs w:val="20"/>
      <w:lang w:eastAsia="zh-CN" w:bidi="hi-I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311B7C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311B7C"/>
  </w:style>
  <w:style w:type="paragraph" w:styleId="Zpat">
    <w:name w:val="footer"/>
    <w:basedOn w:val="Normln"/>
    <w:link w:val="ZpatChar"/>
    <w:uiPriority w:val="99"/>
    <w:unhideWhenUsed/>
    <w:rsid w:val="00311B7C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311B7C"/>
  </w:style>
  <w:style w:type="character" w:styleId="Siln">
    <w:name w:val="Strong"/>
    <w:basedOn w:val="Standardnpsmoodstavce"/>
    <w:uiPriority w:val="22"/>
    <w:qFormat/>
    <w:rsid w:val="00311B7C"/>
    <w:rPr>
      <w:b/>
      <w:bCs/>
    </w:rPr>
  </w:style>
  <w:style w:type="character" w:styleId="Hypertextovodkaz">
    <w:name w:val="Hyperlink"/>
    <w:basedOn w:val="Standardnpsmoodstavce"/>
    <w:uiPriority w:val="99"/>
    <w:unhideWhenUsed/>
    <w:rsid w:val="00311B7C"/>
    <w:rPr>
      <w:color w:val="0000FF"/>
      <w:u w:val="single"/>
    </w:rPr>
  </w:style>
  <w:style w:type="paragraph" w:styleId="Odstavecseseznamem">
    <w:name w:val="List Paragraph"/>
    <w:basedOn w:val="Normln"/>
    <w:uiPriority w:val="34"/>
    <w:qFormat/>
    <w:rsid w:val="00B77DA3"/>
    <w:pPr>
      <w:ind w:left="720"/>
      <w:contextualSpacing/>
    </w:pPr>
    <w:rPr>
      <w:rFonts w:cs="Mang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amila%20Neplechov&#225;\Downloads\RBM_aktual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F8C163F16D2C646A9ACBE0F47C91776" ma:contentTypeVersion="14" ma:contentTypeDescription="Vytvoří nový dokument" ma:contentTypeScope="" ma:versionID="fdc9402d8e762599931dc0099b0776b7">
  <xsd:schema xmlns:xsd="http://www.w3.org/2001/XMLSchema" xmlns:xs="http://www.w3.org/2001/XMLSchema" xmlns:p="http://schemas.microsoft.com/office/2006/metadata/properties" xmlns:ns3="2a2196f4-c2e5-4a5a-8c1d-297ccb4375c6" xmlns:ns4="f33991d8-b335-427b-b4a0-dfa0d62cfc89" targetNamespace="http://schemas.microsoft.com/office/2006/metadata/properties" ma:root="true" ma:fieldsID="59255c73b253c1932332ce2d3fa48196" ns3:_="" ns4:_="">
    <xsd:import namespace="2a2196f4-c2e5-4a5a-8c1d-297ccb4375c6"/>
    <xsd:import namespace="f33991d8-b335-427b-b4a0-dfa0d62cfc89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OCR" minOccurs="0"/>
                <xsd:element ref="ns4:MediaServiceDateTaken" minOccurs="0"/>
                <xsd:element ref="ns4:MediaServiceLocation" minOccurs="0"/>
                <xsd:element ref="ns4:MediaServiceAutoKeyPoints" minOccurs="0"/>
                <xsd:element ref="ns4:MediaServiceKeyPoints" minOccurs="0"/>
                <xsd:element ref="ns4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a2196f4-c2e5-4a5a-8c1d-297ccb4375c6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Hodnota hash upozornění na sdílení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33991d8-b335-427b-b4a0-dfa0d62cfc8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2EE015-2BA8-4013-A13E-52B52493192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a2196f4-c2e5-4a5a-8c1d-297ccb4375c6"/>
    <ds:schemaRef ds:uri="f33991d8-b335-427b-b4a0-dfa0d62cfc8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0132E20-1C57-4532-A65D-9B5BA0817D45}">
  <ds:schemaRefs>
    <ds:schemaRef ds:uri="2a2196f4-c2e5-4a5a-8c1d-297ccb4375c6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http://purl.org/dc/dcmitype/"/>
    <ds:schemaRef ds:uri="http://purl.org/dc/elements/1.1/"/>
    <ds:schemaRef ds:uri="http://schemas.microsoft.com/office/2006/metadata/properties"/>
    <ds:schemaRef ds:uri="http://schemas.microsoft.com/office/infopath/2007/PartnerControls"/>
    <ds:schemaRef ds:uri="f33991d8-b335-427b-b4a0-dfa0d62cfc89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AFE89B7A-B37B-4950-BD82-AF75CC61265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8411AB9-3BF1-4C92-92AE-5B230CF1ED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RBM_aktual</Template>
  <TotalTime>53</TotalTime>
  <Pages>1</Pages>
  <Words>71</Words>
  <Characters>424</Characters>
  <Application>Microsoft Office Word</Application>
  <DocSecurity>0</DocSecurity>
  <Lines>3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ATC</Company>
  <LinksUpToDate>false</LinksUpToDate>
  <CharactersWithSpaces>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Kamila Neplechová</dc:creator>
  <cp:keywords/>
  <dc:description/>
  <cp:lastModifiedBy>kamila.neplechova</cp:lastModifiedBy>
  <cp:revision>4</cp:revision>
  <cp:lastPrinted>2026-03-09T09:49:00Z</cp:lastPrinted>
  <dcterms:created xsi:type="dcterms:W3CDTF">2026-03-03T15:48:00Z</dcterms:created>
  <dcterms:modified xsi:type="dcterms:W3CDTF">2026-03-09T10:03:00Z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0x010100DF8C163F16D2C646A9ACBE0F47C91776</vt:lpwstr>
  </property>
</Properties>
</file>